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ard layout outside"/>
      </w:tblPr>
      <w:tblGrid>
        <w:gridCol w:w="4680"/>
        <w:gridCol w:w="720"/>
        <w:gridCol w:w="720"/>
        <w:gridCol w:w="4680"/>
      </w:tblGrid>
      <w:tr w:rsidR="00C917BE">
        <w:trPr>
          <w:trHeight w:hRule="exact" w:val="6480"/>
        </w:trPr>
        <w:tc>
          <w:tcPr>
            <w:tcW w:w="4680" w:type="dxa"/>
            <w:vAlign w:val="center"/>
          </w:tcPr>
          <w:p w:rsidR="00C917BE" w:rsidRDefault="008D182B">
            <w:pPr>
              <w:pStyle w:val="NormalIndent"/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876F0C2" wp14:editId="05FF45C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12700</wp:posOffset>
                      </wp:positionV>
                      <wp:extent cx="2990850" cy="4114800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90850" cy="411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D182B" w:rsidRDefault="008D182B"/>
                                <w:p w:rsidR="008D182B" w:rsidRDefault="008D182B"/>
                                <w:p w:rsidR="008D182B" w:rsidRDefault="008D182B"/>
                                <w:p w:rsidR="008D182B" w:rsidRDefault="008D182B"/>
                                <w:p w:rsidR="008D182B" w:rsidRDefault="008D182B"/>
                                <w:p w:rsidR="008D182B" w:rsidRDefault="008D182B"/>
                                <w:p w:rsidR="008D182B" w:rsidRDefault="008D182B"/>
                                <w:p w:rsidR="008D182B" w:rsidRDefault="008D182B"/>
                                <w:p w:rsidR="008D182B" w:rsidRDefault="008D182B"/>
                                <w:p w:rsidR="008D182B" w:rsidRDefault="008D182B" w:rsidP="008D182B">
                                  <w:pPr>
                                    <w:widowControl w:val="0"/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  <w:t> </w:t>
                                  </w:r>
                                </w:p>
                                <w:p w:rsidR="008D182B" w:rsidRDefault="008D182B" w:rsidP="008D182B">
                                  <w:pPr>
                                    <w:widowControl w:val="0"/>
                                    <w:contextualSpacing/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  <w:t>Free songs and resources</w:t>
                                  </w:r>
                                </w:p>
                                <w:p w:rsidR="008D182B" w:rsidRDefault="008D182B" w:rsidP="008D182B">
                                  <w:pPr>
                                    <w:widowControl w:val="0"/>
                                    <w:contextualSpacing/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  <w:t xml:space="preserve"> for early learning </w:t>
                                  </w:r>
                                </w:p>
                                <w:p w:rsidR="008D182B" w:rsidRDefault="008D182B" w:rsidP="008D182B">
                                  <w:pPr>
                                    <w:widowControl w:val="0"/>
                                    <w:contextualSpacing/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  <w:t>through community singing</w:t>
                                  </w:r>
                                </w:p>
                                <w:p w:rsidR="008D182B" w:rsidRDefault="008D182B" w:rsidP="008D182B">
                                  <w:pPr>
                                    <w:widowControl w:val="0"/>
                                    <w:contextualSpacing/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  <w:t>www.SingWithOurKids.com</w:t>
                                  </w:r>
                                </w:p>
                                <w:p w:rsidR="008D182B" w:rsidRDefault="008D182B" w:rsidP="008D182B">
                                  <w:pPr>
                                    <w:widowControl w:val="0"/>
                                    <w:contextualSpacing/>
                                    <w:rPr>
                                      <w:rFonts w:ascii="Times New Roman" w:hAnsi="Times New Roman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:rsidR="008D182B" w:rsidRDefault="008D182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76F0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6" type="#_x0000_t202" style="position:absolute;left:0;text-align:left;margin-left:-2.25pt;margin-top:1pt;width:235.5pt;height:3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" fillcolor="white [3201]" stroked="f" strokeweight=".5pt">
                      <v:textbox>
                        <w:txbxContent>
                          <w:p w:rsidR="008D182B" w:rsidRDefault="008D182B"/>
                          <w:p w:rsidR="008D182B" w:rsidRDefault="008D182B"/>
                          <w:p w:rsidR="008D182B" w:rsidRDefault="008D182B"/>
                          <w:p w:rsidR="008D182B" w:rsidRDefault="008D182B"/>
                          <w:p w:rsidR="008D182B" w:rsidRDefault="008D182B"/>
                          <w:p w:rsidR="008D182B" w:rsidRDefault="008D182B"/>
                          <w:p w:rsidR="008D182B" w:rsidRDefault="008D182B"/>
                          <w:p w:rsidR="008D182B" w:rsidRDefault="008D182B"/>
                          <w:p w:rsidR="008D182B" w:rsidRDefault="008D182B"/>
                          <w:p w:rsidR="008D182B" w:rsidRDefault="008D182B" w:rsidP="008D182B">
                            <w:pPr>
                              <w:widowControl w:val="0"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8D182B" w:rsidRDefault="008D182B" w:rsidP="008D182B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Free songs and resources</w:t>
                            </w:r>
                          </w:p>
                          <w:p w:rsidR="008D182B" w:rsidRDefault="008D182B" w:rsidP="008D182B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 for early learning </w:t>
                            </w:r>
                          </w:p>
                          <w:p w:rsidR="008D182B" w:rsidRDefault="008D182B" w:rsidP="008D182B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through community singing</w:t>
                            </w:r>
                          </w:p>
                          <w:p w:rsidR="008D182B" w:rsidRDefault="008D182B" w:rsidP="008D182B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www.SingWithOurKids.com</w:t>
                            </w:r>
                          </w:p>
                          <w:p w:rsidR="008D182B" w:rsidRDefault="008D182B" w:rsidP="008D182B">
                            <w:pPr>
                              <w:widowControl w:val="0"/>
                              <w:contextualSpacing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:rsidR="008D182B" w:rsidRDefault="008D182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20" w:type="dxa"/>
          </w:tcPr>
          <w:p w:rsidR="00C917BE" w:rsidRDefault="00C917BE"/>
        </w:tc>
        <w:tc>
          <w:tcPr>
            <w:tcW w:w="720" w:type="dxa"/>
          </w:tcPr>
          <w:p w:rsidR="00C917BE" w:rsidRDefault="00C917BE"/>
        </w:tc>
        <w:tc>
          <w:tcPr>
            <w:tcW w:w="4680" w:type="dxa"/>
          </w:tcPr>
          <w:p w:rsidR="00C917BE" w:rsidRDefault="00FF3C5A">
            <w:r>
              <w:rPr>
                <w:noProof/>
                <w:color w:val="auto"/>
                <w:sz w:val="24"/>
                <w:szCs w:val="24"/>
                <w:lang w:eastAsia="en-US"/>
              </w:rPr>
              <w:drawing>
                <wp:anchor distT="36576" distB="36576" distL="36576" distR="36576" simplePos="0" relativeHeight="251667456" behindDoc="0" locked="0" layoutInCell="1" allowOverlap="1" wp14:anchorId="0363477E" wp14:editId="12BA6041">
                  <wp:simplePos x="0" y="0"/>
                  <wp:positionH relativeFrom="column">
                    <wp:posOffset>790575</wp:posOffset>
                  </wp:positionH>
                  <wp:positionV relativeFrom="paragraph">
                    <wp:posOffset>1056005</wp:posOffset>
                  </wp:positionV>
                  <wp:extent cx="1360170" cy="1139825"/>
                  <wp:effectExtent l="0" t="0" r="0" b="3175"/>
                  <wp:wrapNone/>
                  <wp:docPr id="10" name="Picture 10" descr="SWOK logo 2013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WOK logo 2013 (3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170" cy="113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697D"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5EB271" wp14:editId="2AF09821">
                      <wp:simplePos x="0" y="0"/>
                      <wp:positionH relativeFrom="column">
                        <wp:posOffset>-466725</wp:posOffset>
                      </wp:positionH>
                      <wp:positionV relativeFrom="paragraph">
                        <wp:posOffset>66675</wp:posOffset>
                      </wp:positionV>
                      <wp:extent cx="3886200" cy="4067175"/>
                      <wp:effectExtent l="0" t="0" r="0" b="952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86200" cy="40671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A697D" w:rsidRDefault="00DA697D" w:rsidP="00DA697D">
                                  <w:pPr>
                                    <w:widowControl w:val="0"/>
                                    <w:rPr>
                                      <w:caps/>
                                      <w:color w:val="0066FF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caps/>
                                      <w:color w:val="0066FF"/>
                                      <w:sz w:val="72"/>
                                      <w:szCs w:val="72"/>
                                    </w:rPr>
                                    <w:t>Passport</w:t>
                                  </w:r>
                                </w:p>
                                <w:p w:rsidR="00DA697D" w:rsidRDefault="00DA697D" w:rsidP="00DA697D">
                                  <w:pPr>
                                    <w:widowControl w:val="0"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</w:pPr>
                                </w:p>
                                <w:p w:rsidR="00DA697D" w:rsidRDefault="00DA697D" w:rsidP="00DA697D">
                                  <w:pPr>
                                    <w:widowControl w:val="0"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</w:pPr>
                                </w:p>
                                <w:p w:rsidR="00DA697D" w:rsidRDefault="00DA697D" w:rsidP="00DA697D">
                                  <w:pPr>
                                    <w:widowControl w:val="0"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</w:pPr>
                                </w:p>
                                <w:p w:rsidR="00DA697D" w:rsidRPr="00FF3C5A" w:rsidRDefault="00DA697D" w:rsidP="00DA697D">
                                  <w:pPr>
                                    <w:widowControl w:val="0"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72"/>
                                      <w:szCs w:val="56"/>
                                    </w:rPr>
                                  </w:pPr>
                                </w:p>
                                <w:p w:rsidR="00FF3C5A" w:rsidRDefault="00DA697D" w:rsidP="0082558A">
                                  <w:pPr>
                                    <w:widowControl w:val="0"/>
                                    <w:contextualSpacing/>
                                    <w:rPr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2"/>
                                      <w:szCs w:val="52"/>
                                    </w:rPr>
                                    <w:t xml:space="preserve">ing 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2"/>
                                      <w:szCs w:val="52"/>
                                    </w:rPr>
                                    <w:t xml:space="preserve">ith 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2"/>
                                      <w:szCs w:val="52"/>
                                    </w:rPr>
                                    <w:t xml:space="preserve">ur 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2"/>
                                      <w:szCs w:val="52"/>
                                    </w:rPr>
                                    <w:t>ids</w:t>
                                  </w:r>
                                  <w:r w:rsidRPr="00DA697D">
                                    <w:rPr>
                                      <w:color w:val="0066FF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DA697D" w:rsidRPr="0082558A" w:rsidRDefault="00DA697D" w:rsidP="0082558A">
                                  <w:pPr>
                                    <w:widowControl w:val="0"/>
                                    <w:contextualSpacing/>
                                    <w:rPr>
                                      <w:rFonts w:ascii="Times New Roman" w:hAnsi="Times New Roman"/>
                                      <w:color w:val="0066F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0066FF"/>
                                      <w:sz w:val="28"/>
                                      <w:szCs w:val="28"/>
                                    </w:rPr>
                                    <w:t>Passport to Early Learning</w:t>
                                  </w:r>
                                </w:p>
                                <w:p w:rsidR="00DA697D" w:rsidRDefault="00DA697D" w:rsidP="00DA697D">
                                  <w:pPr>
                                    <w:widowControl w:val="0"/>
                                    <w:rPr>
                                      <w:color w:val="000000"/>
                                    </w:rPr>
                                  </w:pPr>
                                  <w:r>
                                    <w:t> </w:t>
                                  </w:r>
                                </w:p>
                                <w:p w:rsidR="00DA697D" w:rsidRDefault="00DA697D" w:rsidP="00DA697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5EB271" id="Text Box 9" o:spid="_x0000_s1027" type="#_x0000_t202" style="position:absolute;left:0;text-align:left;margin-left:-36.75pt;margin-top:5.25pt;width:306pt;height:3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" fillcolor="white [3201]" stroked="f" strokeweight=".5pt">
                      <v:textbox>
                        <w:txbxContent>
                          <w:p w:rsidR="00DA697D" w:rsidRDefault="00DA697D" w:rsidP="00DA697D">
                            <w:pPr>
                              <w:widowControl w:val="0"/>
                              <w:rPr>
                                <w:caps/>
                                <w:color w:val="0066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aps/>
                                <w:color w:val="0066FF"/>
                                <w:sz w:val="72"/>
                                <w:szCs w:val="72"/>
                              </w:rPr>
                              <w:t>Passport</w:t>
                            </w:r>
                          </w:p>
                          <w:p w:rsidR="00DA697D" w:rsidRDefault="00DA697D" w:rsidP="00DA697D">
                            <w:pPr>
                              <w:widowControl w:val="0"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</w:pPr>
                          </w:p>
                          <w:p w:rsidR="00DA697D" w:rsidRDefault="00DA697D" w:rsidP="00DA697D">
                            <w:pPr>
                              <w:widowControl w:val="0"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</w:pPr>
                          </w:p>
                          <w:p w:rsidR="00DA697D" w:rsidRDefault="00DA697D" w:rsidP="00DA697D">
                            <w:pPr>
                              <w:widowControl w:val="0"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</w:pPr>
                          </w:p>
                          <w:p w:rsidR="00DA697D" w:rsidRPr="00FF3C5A" w:rsidRDefault="00DA697D" w:rsidP="00DA697D">
                            <w:pPr>
                              <w:widowControl w:val="0"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72"/>
                                <w:szCs w:val="56"/>
                              </w:rPr>
                            </w:pPr>
                          </w:p>
                          <w:p w:rsidR="00FF3C5A" w:rsidRDefault="00DA697D" w:rsidP="0082558A">
                            <w:pPr>
                              <w:widowControl w:val="0"/>
                              <w:contextualSpacing/>
                              <w:rPr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S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2"/>
                                <w:szCs w:val="52"/>
                              </w:rPr>
                              <w:t xml:space="preserve">ing 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W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2"/>
                                <w:szCs w:val="52"/>
                              </w:rPr>
                              <w:t xml:space="preserve">ith 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O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2"/>
                                <w:szCs w:val="52"/>
                              </w:rPr>
                              <w:t xml:space="preserve">ur 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K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2"/>
                                <w:szCs w:val="52"/>
                              </w:rPr>
                              <w:t>ids</w:t>
                            </w:r>
                            <w:r w:rsidRPr="00DA697D">
                              <w:rPr>
                                <w:color w:val="0066FF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DA697D" w:rsidRPr="0082558A" w:rsidRDefault="00DA697D" w:rsidP="0082558A">
                            <w:pPr>
                              <w:widowControl w:val="0"/>
                              <w:contextualSpacing/>
                              <w:rPr>
                                <w:rFonts w:ascii="Times New Roman" w:hAnsi="Times New Roman"/>
                                <w:color w:val="0066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66FF"/>
                                <w:sz w:val="28"/>
                                <w:szCs w:val="28"/>
                              </w:rPr>
                              <w:t>Passport to Early Learning</w:t>
                            </w:r>
                          </w:p>
                          <w:p w:rsidR="00DA697D" w:rsidRDefault="00DA697D" w:rsidP="00DA697D">
                            <w:pPr>
                              <w:widowControl w:val="0"/>
                              <w:rPr>
                                <w:color w:val="000000"/>
                              </w:rPr>
                            </w:pPr>
                            <w:r>
                              <w:t> </w:t>
                            </w:r>
                          </w:p>
                          <w:p w:rsidR="00DA697D" w:rsidRDefault="00DA697D" w:rsidP="00DA697D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917BE">
        <w:trPr>
          <w:trHeight w:hRule="exact" w:val="720"/>
        </w:trPr>
        <w:tc>
          <w:tcPr>
            <w:tcW w:w="4680" w:type="dxa"/>
          </w:tcPr>
          <w:p w:rsidR="00C917BE" w:rsidRDefault="00C917BE"/>
        </w:tc>
        <w:tc>
          <w:tcPr>
            <w:tcW w:w="720" w:type="dxa"/>
          </w:tcPr>
          <w:p w:rsidR="00C917BE" w:rsidRDefault="00C917BE"/>
        </w:tc>
        <w:tc>
          <w:tcPr>
            <w:tcW w:w="720" w:type="dxa"/>
          </w:tcPr>
          <w:p w:rsidR="00C917BE" w:rsidRDefault="00C917BE"/>
        </w:tc>
        <w:tc>
          <w:tcPr>
            <w:tcW w:w="4680" w:type="dxa"/>
          </w:tcPr>
          <w:p w:rsidR="00C917BE" w:rsidRDefault="00C917BE"/>
        </w:tc>
      </w:tr>
      <w:tr w:rsidR="00C917BE">
        <w:trPr>
          <w:trHeight w:hRule="exact" w:val="720"/>
        </w:trPr>
        <w:tc>
          <w:tcPr>
            <w:tcW w:w="4680" w:type="dxa"/>
          </w:tcPr>
          <w:p w:rsidR="00C917BE" w:rsidRDefault="00C917BE"/>
        </w:tc>
        <w:tc>
          <w:tcPr>
            <w:tcW w:w="720" w:type="dxa"/>
          </w:tcPr>
          <w:p w:rsidR="00C917BE" w:rsidRDefault="00C917BE"/>
        </w:tc>
        <w:tc>
          <w:tcPr>
            <w:tcW w:w="720" w:type="dxa"/>
          </w:tcPr>
          <w:p w:rsidR="00C917BE" w:rsidRDefault="00C917BE"/>
        </w:tc>
        <w:tc>
          <w:tcPr>
            <w:tcW w:w="4680" w:type="dxa"/>
          </w:tcPr>
          <w:p w:rsidR="00C917BE" w:rsidRDefault="00C917BE"/>
        </w:tc>
      </w:tr>
      <w:tr w:rsidR="00C917BE">
        <w:trPr>
          <w:trHeight w:hRule="exact" w:val="6480"/>
        </w:trPr>
        <w:tc>
          <w:tcPr>
            <w:tcW w:w="4680" w:type="dxa"/>
            <w:vAlign w:val="center"/>
          </w:tcPr>
          <w:p w:rsidR="00C917BE" w:rsidRDefault="008D182B">
            <w:pPr>
              <w:pStyle w:val="NormalIndent"/>
            </w:pPr>
            <w:r>
              <w:rPr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0A5B06A" wp14:editId="7F6DB4BC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38100</wp:posOffset>
                      </wp:positionV>
                      <wp:extent cx="2990850" cy="4114800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90850" cy="411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D182B" w:rsidRDefault="008D182B" w:rsidP="008D182B"/>
                                <w:p w:rsidR="008D182B" w:rsidRDefault="008D182B" w:rsidP="008D182B"/>
                                <w:p w:rsidR="008D182B" w:rsidRDefault="008D182B" w:rsidP="008D182B"/>
                                <w:p w:rsidR="008D182B" w:rsidRDefault="008D182B" w:rsidP="008D182B"/>
                                <w:p w:rsidR="008D182B" w:rsidRDefault="008D182B" w:rsidP="008D182B"/>
                                <w:p w:rsidR="008D182B" w:rsidRDefault="008D182B" w:rsidP="008D182B"/>
                                <w:p w:rsidR="004C32B4" w:rsidRDefault="004C32B4" w:rsidP="008D182B"/>
                                <w:p w:rsidR="004C32B4" w:rsidRDefault="004C32B4" w:rsidP="008D182B"/>
                                <w:p w:rsidR="008D182B" w:rsidRDefault="008D182B" w:rsidP="008D182B"/>
                                <w:p w:rsidR="008D182B" w:rsidRDefault="008D182B" w:rsidP="008D182B"/>
                                <w:p w:rsidR="008D182B" w:rsidRDefault="008D182B" w:rsidP="008D182B">
                                  <w:pPr>
                                    <w:widowControl w:val="0"/>
                                    <w:contextualSpacing/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  <w:t>Free songs and resources</w:t>
                                  </w:r>
                                </w:p>
                                <w:p w:rsidR="008D182B" w:rsidRDefault="008D182B" w:rsidP="008D182B">
                                  <w:pPr>
                                    <w:widowControl w:val="0"/>
                                    <w:contextualSpacing/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  <w:t xml:space="preserve"> for early learning </w:t>
                                  </w:r>
                                </w:p>
                                <w:p w:rsidR="008D182B" w:rsidRDefault="008D182B" w:rsidP="008D182B">
                                  <w:pPr>
                                    <w:widowControl w:val="0"/>
                                    <w:contextualSpacing/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  <w:t>through community singing</w:t>
                                  </w:r>
                                </w:p>
                                <w:p w:rsidR="008D182B" w:rsidRDefault="008D182B" w:rsidP="008D182B">
                                  <w:pPr>
                                    <w:widowControl w:val="0"/>
                                    <w:contextualSpacing/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rebuchet MS" w:hAnsi="Trebuchet MS"/>
                                      <w:smallCaps/>
                                      <w:color w:val="0066FF"/>
                                      <w:sz w:val="28"/>
                                      <w:szCs w:val="28"/>
                                    </w:rPr>
                                    <w:t>www.SingWithOurKids.com</w:t>
                                  </w:r>
                                </w:p>
                                <w:p w:rsidR="008D182B" w:rsidRDefault="008D182B" w:rsidP="008D182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A5B06A" id="Text Box 14" o:spid="_x0000_s1028" type="#_x0000_t202" style="position:absolute;left:0;text-align:left;margin-left:-2.25pt;margin-top:3pt;width:235.5pt;height:3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" fillcolor="white [3201]" stroked="f" strokeweight=".5pt">
                      <v:textbox>
                        <w:txbxContent>
                          <w:p w:rsidR="008D182B" w:rsidRDefault="008D182B" w:rsidP="008D182B"/>
                          <w:p w:rsidR="008D182B" w:rsidRDefault="008D182B" w:rsidP="008D182B"/>
                          <w:p w:rsidR="008D182B" w:rsidRDefault="008D182B" w:rsidP="008D182B"/>
                          <w:p w:rsidR="008D182B" w:rsidRDefault="008D182B" w:rsidP="008D182B"/>
                          <w:p w:rsidR="008D182B" w:rsidRDefault="008D182B" w:rsidP="008D182B"/>
                          <w:p w:rsidR="008D182B" w:rsidRDefault="008D182B" w:rsidP="008D182B"/>
                          <w:p w:rsidR="004C32B4" w:rsidRDefault="004C32B4" w:rsidP="008D182B"/>
                          <w:p w:rsidR="004C32B4" w:rsidRDefault="004C32B4" w:rsidP="008D182B"/>
                          <w:p w:rsidR="008D182B" w:rsidRDefault="008D182B" w:rsidP="008D182B"/>
                          <w:p w:rsidR="008D182B" w:rsidRDefault="008D182B" w:rsidP="008D182B"/>
                          <w:p w:rsidR="008D182B" w:rsidRDefault="008D182B" w:rsidP="008D182B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Free songs and resources</w:t>
                            </w:r>
                          </w:p>
                          <w:p w:rsidR="008D182B" w:rsidRDefault="008D182B" w:rsidP="008D182B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 for early learning </w:t>
                            </w:r>
                          </w:p>
                          <w:p w:rsidR="008D182B" w:rsidRDefault="008D182B" w:rsidP="008D182B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through community singing</w:t>
                            </w:r>
                          </w:p>
                          <w:p w:rsidR="008D182B" w:rsidRDefault="008D182B" w:rsidP="008D182B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www.SingWithOurKids.com</w:t>
                            </w:r>
                          </w:p>
                          <w:p w:rsidR="008D182B" w:rsidRDefault="008D182B" w:rsidP="008D182B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20" w:type="dxa"/>
          </w:tcPr>
          <w:p w:rsidR="00C917BE" w:rsidRDefault="00C917BE"/>
        </w:tc>
        <w:tc>
          <w:tcPr>
            <w:tcW w:w="720" w:type="dxa"/>
          </w:tcPr>
          <w:p w:rsidR="00C917BE" w:rsidRDefault="00C917BE"/>
        </w:tc>
        <w:tc>
          <w:tcPr>
            <w:tcW w:w="4680" w:type="dxa"/>
          </w:tcPr>
          <w:p w:rsidR="00C917BE" w:rsidRDefault="00FF3C5A">
            <w:r>
              <w:rPr>
                <w:noProof/>
                <w:color w:val="auto"/>
                <w:sz w:val="24"/>
                <w:szCs w:val="24"/>
                <w:lang w:eastAsia="en-US"/>
              </w:rPr>
              <w:drawing>
                <wp:anchor distT="36576" distB="36576" distL="36576" distR="36576" simplePos="0" relativeHeight="251671552" behindDoc="0" locked="0" layoutInCell="1" allowOverlap="1" wp14:anchorId="2EBB9585" wp14:editId="6D63E7A8">
                  <wp:simplePos x="0" y="0"/>
                  <wp:positionH relativeFrom="column">
                    <wp:posOffset>828675</wp:posOffset>
                  </wp:positionH>
                  <wp:positionV relativeFrom="paragraph">
                    <wp:posOffset>979805</wp:posOffset>
                  </wp:positionV>
                  <wp:extent cx="1360170" cy="1139825"/>
                  <wp:effectExtent l="0" t="0" r="0" b="3175"/>
                  <wp:wrapNone/>
                  <wp:docPr id="11" name="Picture 11" descr="SWOK logo 2013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WOK logo 2013 (3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170" cy="113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21B2A">
              <w:rPr>
                <w:noProof/>
                <w:color w:val="auto"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36576" distB="36576" distL="36576" distR="36576" simplePos="0" relativeHeight="251669504" behindDoc="0" locked="0" layoutInCell="1" allowOverlap="1" wp14:anchorId="2CBAF7CB" wp14:editId="1BC0DF9F">
                      <wp:simplePos x="0" y="0"/>
                      <wp:positionH relativeFrom="column">
                        <wp:posOffset>-409575</wp:posOffset>
                      </wp:positionH>
                      <wp:positionV relativeFrom="paragraph">
                        <wp:posOffset>38100</wp:posOffset>
                      </wp:positionV>
                      <wp:extent cx="3829050" cy="4572000"/>
                      <wp:effectExtent l="0" t="0" r="0" b="0"/>
                      <wp:wrapNone/>
                      <wp:docPr id="8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29050" cy="457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25400">
                                    <a:solidFill>
                                      <a:schemeClr val="dk1">
                                        <a:lumMod val="0"/>
                                        <a:lumOff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A697D" w:rsidRDefault="00DA697D" w:rsidP="00DA697D">
                                  <w:pPr>
                                    <w:widowControl w:val="0"/>
                                    <w:rPr>
                                      <w:caps/>
                                      <w:color w:val="0066FF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caps/>
                                      <w:color w:val="0066FF"/>
                                      <w:sz w:val="72"/>
                                      <w:szCs w:val="72"/>
                                    </w:rPr>
                                    <w:t>Passport</w:t>
                                  </w:r>
                                </w:p>
                                <w:p w:rsidR="00DA697D" w:rsidRDefault="00DA697D" w:rsidP="00DA697D">
                                  <w:pPr>
                                    <w:widowControl w:val="0"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 </w:t>
                                  </w:r>
                                </w:p>
                                <w:p w:rsidR="00DA697D" w:rsidRDefault="00DA697D" w:rsidP="00DA697D">
                                  <w:pPr>
                                    <w:widowControl w:val="0"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 </w:t>
                                  </w:r>
                                </w:p>
                                <w:p w:rsidR="00DA697D" w:rsidRDefault="00DA697D" w:rsidP="00DA697D">
                                  <w:pPr>
                                    <w:widowControl w:val="0"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 </w:t>
                                  </w:r>
                                </w:p>
                                <w:p w:rsidR="00FF3C5A" w:rsidRDefault="00FF3C5A" w:rsidP="0082558A">
                                  <w:pPr>
                                    <w:widowControl w:val="0"/>
                                    <w:contextualSpacing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</w:pPr>
                                </w:p>
                                <w:p w:rsidR="00FF3C5A" w:rsidRDefault="00FF3C5A" w:rsidP="0082558A">
                                  <w:pPr>
                                    <w:widowControl w:val="0"/>
                                    <w:contextualSpacing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</w:pPr>
                                </w:p>
                                <w:p w:rsidR="00FF3C5A" w:rsidRDefault="0082558A" w:rsidP="0082558A">
                                  <w:pPr>
                                    <w:widowControl w:val="0"/>
                                    <w:contextualSpacing/>
                                    <w:rPr>
                                      <w:color w:val="0066F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2"/>
                                      <w:szCs w:val="52"/>
                                    </w:rPr>
                                    <w:t xml:space="preserve">ing 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2"/>
                                      <w:szCs w:val="52"/>
                                    </w:rPr>
                                    <w:t xml:space="preserve">ith 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O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2"/>
                                      <w:szCs w:val="52"/>
                                    </w:rPr>
                                    <w:t xml:space="preserve">ur 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6"/>
                                      <w:szCs w:val="56"/>
                                    </w:rPr>
                                    <w:t>K</w:t>
                                  </w:r>
                                  <w:r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52"/>
                                      <w:szCs w:val="52"/>
                                    </w:rPr>
                                    <w:t>ids</w:t>
                                  </w:r>
                                  <w:r w:rsidRPr="00DA697D">
                                    <w:rPr>
                                      <w:color w:val="0066FF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  <w:p w:rsidR="0082558A" w:rsidRPr="0082558A" w:rsidRDefault="0082558A" w:rsidP="0082558A">
                                  <w:pPr>
                                    <w:widowControl w:val="0"/>
                                    <w:contextualSpacing/>
                                    <w:rPr>
                                      <w:rFonts w:ascii="Times New Roman" w:hAnsi="Times New Roman"/>
                                      <w:color w:val="0066FF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color w:val="0066FF"/>
                                      <w:sz w:val="28"/>
                                      <w:szCs w:val="28"/>
                                    </w:rPr>
                                    <w:t>Passport to Early Learning</w:t>
                                  </w:r>
                                </w:p>
                                <w:p w:rsidR="00DA697D" w:rsidRPr="00DA697D" w:rsidRDefault="00DA697D" w:rsidP="00DA697D">
                                  <w:pPr>
                                    <w:widowControl w:val="0"/>
                                    <w:rPr>
                                      <w:rFonts w:ascii="Benguiat Frisky" w:hAnsi="Benguiat Frisky"/>
                                      <w:b/>
                                      <w:bCs/>
                                      <w:smallCaps/>
                                      <w:color w:val="FF00FF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36576" tIns="36576" rIns="36576" bIns="36576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BAF7CB" id="Text Box 8" o:spid="_x0000_s1029" type="#_x0000_t202" style="position:absolute;left:0;text-align:left;margin-left:-32.25pt;margin-top:3pt;width:301.5pt;height:5in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" filled="f" stroked="f" strokecolor="black [0]" strokeweight="2pt">
                      <v:textbox inset="2.88pt,2.88pt,2.88pt,2.88pt">
                        <w:txbxContent>
                          <w:p w:rsidR="00DA697D" w:rsidRDefault="00DA697D" w:rsidP="00DA697D">
                            <w:pPr>
                              <w:widowControl w:val="0"/>
                              <w:rPr>
                                <w:caps/>
                                <w:color w:val="0066FF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aps/>
                                <w:color w:val="0066FF"/>
                                <w:sz w:val="72"/>
                                <w:szCs w:val="72"/>
                              </w:rPr>
                              <w:t>Passport</w:t>
                            </w:r>
                          </w:p>
                          <w:p w:rsidR="00DA697D" w:rsidRDefault="00DA697D" w:rsidP="00DA697D">
                            <w:pPr>
                              <w:widowControl w:val="0"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  <w:p w:rsidR="00DA697D" w:rsidRDefault="00DA697D" w:rsidP="00DA697D">
                            <w:pPr>
                              <w:widowControl w:val="0"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  <w:p w:rsidR="00DA697D" w:rsidRDefault="00DA697D" w:rsidP="00DA697D">
                            <w:pPr>
                              <w:widowControl w:val="0"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 </w:t>
                            </w:r>
                          </w:p>
                          <w:p w:rsidR="00FF3C5A" w:rsidRDefault="00FF3C5A" w:rsidP="0082558A">
                            <w:pPr>
                              <w:widowControl w:val="0"/>
                              <w:contextualSpacing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</w:pPr>
                          </w:p>
                          <w:p w:rsidR="00FF3C5A" w:rsidRDefault="00FF3C5A" w:rsidP="0082558A">
                            <w:pPr>
                              <w:widowControl w:val="0"/>
                              <w:contextualSpacing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</w:pPr>
                          </w:p>
                          <w:p w:rsidR="00FF3C5A" w:rsidRDefault="0082558A" w:rsidP="0082558A">
                            <w:pPr>
                              <w:widowControl w:val="0"/>
                              <w:contextualSpacing/>
                              <w:rPr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S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2"/>
                                <w:szCs w:val="52"/>
                              </w:rPr>
                              <w:t xml:space="preserve">ing 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W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2"/>
                                <w:szCs w:val="52"/>
                              </w:rPr>
                              <w:t xml:space="preserve">ith 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O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2"/>
                                <w:szCs w:val="52"/>
                              </w:rPr>
                              <w:t xml:space="preserve">ur 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6"/>
                                <w:szCs w:val="56"/>
                              </w:rPr>
                              <w:t>K</w:t>
                            </w:r>
                            <w:r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52"/>
                                <w:szCs w:val="52"/>
                              </w:rPr>
                              <w:t>ids</w:t>
                            </w:r>
                            <w:r w:rsidRPr="00DA697D">
                              <w:rPr>
                                <w:color w:val="0066FF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82558A" w:rsidRPr="0082558A" w:rsidRDefault="0082558A" w:rsidP="0082558A">
                            <w:pPr>
                              <w:widowControl w:val="0"/>
                              <w:contextualSpacing/>
                              <w:rPr>
                                <w:rFonts w:ascii="Times New Roman" w:hAnsi="Times New Roman"/>
                                <w:color w:val="0066FF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66FF"/>
                                <w:sz w:val="28"/>
                                <w:szCs w:val="28"/>
                              </w:rPr>
                              <w:t>Passport to Early Learning</w:t>
                            </w:r>
                          </w:p>
                          <w:p w:rsidR="00DA697D" w:rsidRPr="00DA697D" w:rsidRDefault="00DA697D" w:rsidP="00DA697D">
                            <w:pPr>
                              <w:widowControl w:val="0"/>
                              <w:rPr>
                                <w:rFonts w:ascii="Benguiat Frisky" w:hAnsi="Benguiat Frisky"/>
                                <w:b/>
                                <w:bCs/>
                                <w:smallCaps/>
                                <w:color w:val="FF00F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C917BE" w:rsidRDefault="0082558A"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97FDD66" wp14:editId="495D69F2">
                <wp:simplePos x="0" y="0"/>
                <wp:positionH relativeFrom="page">
                  <wp:align>center</wp:align>
                </wp:positionH>
                <wp:positionV relativeFrom="page">
                  <wp:align>top</wp:align>
                </wp:positionV>
                <wp:extent cx="7772400" cy="10058400"/>
                <wp:effectExtent l="0" t="0" r="19050" b="19050"/>
                <wp:wrapNone/>
                <wp:docPr id="6" name="Group 6" descr="Cut (dotted) and fold (solid) line guid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4" name="Straight Connector 4"/>
                        <wps:cNvCnPr/>
                        <wps:spPr>
                          <a:xfrm>
                            <a:off x="0" y="5019675"/>
                            <a:ext cx="7772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3886200" y="0"/>
                            <a:ext cx="0" cy="100584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C8D19F" id="Group 6" o:spid="_x0000_s1026" alt="Cut (dotted) and fold (solid) line guides" style="position:absolute;margin-left:0;margin-top:0;width:612pt;height:11in;z-index:-251656192;mso-position-horizontal:center;mso-position-horizontal-relative:page;mso-position-vertical:top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">
                <v:line id="Straight Connector 4" o:spid="_x0000_s1027" style="position:absolute;visibility:visible;mso-wrap-style:square" from="0,50196" to="77724,501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tKaMEAAADaAAAADwAAAGRycy9kb3ducmV2LnhtbESPQWvCQBSE70L/w/IKXqRuqlIkzUZq&#10;oUWPRnN/ZF+zodm3YXer8d93BcHjMDPfMMVmtL04kw+dYwWv8wwEceN0x62C0/HrZQ0iRGSNvWNS&#10;cKUAm/JpUmCu3YUPdK5iKxKEQ44KTIxDLmVoDFkMczcQJ+/HeYsxSd9K7fGS4LaXiyx7kxY7TgsG&#10;B/o01PxWf1bB98lWfhtlXa95WZvZtdnus6DU9Hn8eAcRaYyP8L290wpWcLuSboAs/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K0powQAAANoAAAAPAAAAAAAAAAAAAAAA&#10;AKECAABkcnMvZG93bnJldi54bWxQSwUGAAAAAAQABAD5AAAAjwMAAAAA&#10;" strokecolor="#d8d8d8 [2732]" strokeweight=".5pt">
                  <v:stroke dashstyle="dash" joinstyle="miter"/>
                </v:line>
                <v:line id="Straight Connector 5" o:spid="_x0000_s1028" style="position:absolute;visibility:visible;mso-wrap-style:square" from="38862,0" to="38862,100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/3IMQAAADaAAAADwAAAGRycy9kb3ducmV2LnhtbESPT2vCQBTE74V+h+UJ3nSjEGljNtIK&#10;hpa2B//dH9lnEpt9G7Krid/eLQg9DjPzGyZdDaYRV+pcbVnBbBqBIC6srrlUcNhvJi8gnEfW2Fgm&#10;BTdysMqen1JMtO15S9edL0WAsEtQQeV9m0jpiooMuqltiYN3sp1BH2RXSt1hH+CmkfMoWkiDNYeF&#10;CltaV1T87i5GweYTf77i/n1xzL/X2zwuXi/nXCs1Hg1vSxCeBv8ffrQ/tIIY/q6EGyC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3/cgxAAAANoAAAAPAAAAAAAAAAAA&#10;AAAAAKECAABkcnMvZG93bnJldi54bWxQSwUGAAAAAAQABAD5AAAAkgMAAAAA&#10;" strokecolor="#d8d8d8 [2732]" strokeweight=".5pt">
                  <v:stroke joinstyle="miter"/>
                </v:line>
                <w10:wrap anchorx="page" anchory="page"/>
              </v:group>
            </w:pict>
          </mc:Fallback>
        </mc:AlternateContent>
      </w:r>
      <w:r>
        <w:br w:type="page"/>
      </w:r>
    </w:p>
    <w:tbl>
      <w:tblPr>
        <w:tblStyle w:val="TableGrid"/>
        <w:tblpPr w:leftFromText="180" w:rightFromText="180" w:vertAnchor="text" w:horzAnchor="page" w:tblpX="8071" w:tblpY="-104"/>
        <w:tblW w:w="2784" w:type="dxa"/>
        <w:tblLook w:val="04A0" w:firstRow="1" w:lastRow="0" w:firstColumn="1" w:lastColumn="0" w:noHBand="0" w:noVBand="1"/>
      </w:tblPr>
      <w:tblGrid>
        <w:gridCol w:w="1392"/>
        <w:gridCol w:w="1392"/>
      </w:tblGrid>
      <w:tr w:rsidR="00530B93" w:rsidTr="00CB57DC">
        <w:trPr>
          <w:trHeight w:val="1274"/>
        </w:trPr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</w:tr>
      <w:tr w:rsidR="00530B93" w:rsidTr="00CB57DC">
        <w:trPr>
          <w:trHeight w:val="1274"/>
        </w:trPr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</w:tr>
      <w:tr w:rsidR="00530B93" w:rsidTr="00CB57DC">
        <w:trPr>
          <w:trHeight w:val="1200"/>
        </w:trPr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</w:tr>
      <w:tr w:rsidR="00530B93" w:rsidTr="00CB57DC">
        <w:trPr>
          <w:trHeight w:val="1274"/>
        </w:trPr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</w:tr>
      <w:tr w:rsidR="00530B93" w:rsidTr="00CB57DC">
        <w:trPr>
          <w:trHeight w:val="1274"/>
        </w:trPr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  <w:tc>
          <w:tcPr>
            <w:tcW w:w="1392" w:type="dxa"/>
          </w:tcPr>
          <w:p w:rsidR="00530B93" w:rsidRDefault="00530B93" w:rsidP="00530B93">
            <w:pPr>
              <w:pStyle w:val="NoSpacing"/>
            </w:pPr>
          </w:p>
        </w:tc>
      </w:tr>
    </w:tbl>
    <w:p w:rsidR="002B3902" w:rsidRDefault="002B3902" w:rsidP="002B390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78CC1FA" wp14:editId="1DFA7F7F">
                <wp:simplePos x="0" y="0"/>
                <wp:positionH relativeFrom="column">
                  <wp:posOffset>-85725</wp:posOffset>
                </wp:positionH>
                <wp:positionV relativeFrom="paragraph">
                  <wp:posOffset>0</wp:posOffset>
                </wp:positionV>
                <wp:extent cx="3152775" cy="42386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EAC" w:rsidRDefault="00AF1EAC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</w:p>
                          <w:p w:rsid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Sing Around the Island 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and 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Fill Your Passport!</w:t>
                            </w:r>
                          </w:p>
                          <w:p w:rsidR="002B3902" w:rsidRP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Comic Sans MS" w:hAnsi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Get Your P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assport Stamped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spacing w:after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At every event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and receive a free CD of songs 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you can sing</w:t>
                            </w: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 with your family!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Get one stamp 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at each family event</w:t>
                            </w:r>
                          </w:p>
                          <w:p w:rsidR="002B3902" w:rsidRP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12"/>
                                <w:szCs w:val="12"/>
                              </w:rPr>
                              <w:t> </w:t>
                            </w: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and </w:t>
                            </w:r>
                          </w:p>
                          <w:p w:rsidR="002B3902" w:rsidRPr="00AF1EAC" w:rsidRDefault="002B3902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12"/>
                                <w:szCs w:val="12"/>
                              </w:rPr>
                              <w:t> </w:t>
                            </w: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5 stamps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for attending parent talk!</w:t>
                            </w:r>
                          </w:p>
                          <w:p w:rsidR="002B3902" w:rsidRDefault="002B3902" w:rsidP="002B3902">
                            <w:pPr>
                              <w:widowControl w:val="0"/>
                              <w:contextualSpacing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:rsidR="002B3902" w:rsidRDefault="002B390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8CC1FA" id="Text Box 2" o:spid="_x0000_s1030" type="#_x0000_t202" style="position:absolute;left:0;text-align:left;margin-left:-6.75pt;margin-top:0;width:248.25pt;height:333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" stroked="f">
                <v:textbox>
                  <w:txbxContent>
                    <w:p w:rsidR="00AF1EAC" w:rsidRDefault="00AF1EAC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</w:p>
                    <w:p w:rsidR="002B3902" w:rsidRDefault="002B3902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Sing Around the Island </w:t>
                      </w:r>
                    </w:p>
                    <w:p w:rsidR="002B3902" w:rsidRDefault="002B3902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and </w:t>
                      </w:r>
                    </w:p>
                    <w:p w:rsidR="002B3902" w:rsidRDefault="002B3902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Fill Your Passport!</w:t>
                      </w:r>
                    </w:p>
                    <w:p w:rsidR="002B3902" w:rsidRPr="002B3902" w:rsidRDefault="002B3902" w:rsidP="002B3902">
                      <w:pPr>
                        <w:widowControl w:val="0"/>
                        <w:contextualSpacing/>
                        <w:rPr>
                          <w:rFonts w:ascii="Comic Sans MS" w:hAnsi="Comic Sans M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Get Your P</w:t>
                      </w:r>
                      <w:bookmarkStart w:id="1" w:name="_GoBack"/>
                      <w:bookmarkEnd w:id="1"/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assport Stamped</w:t>
                      </w:r>
                    </w:p>
                    <w:p w:rsidR="002B3902" w:rsidRDefault="002B3902" w:rsidP="002B3902">
                      <w:pPr>
                        <w:widowControl w:val="0"/>
                        <w:spacing w:after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At every event</w:t>
                      </w:r>
                    </w:p>
                    <w:p w:rsidR="002B3902" w:rsidRDefault="002B3902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and receive a free CD of songs </w:t>
                      </w:r>
                    </w:p>
                    <w:p w:rsidR="002B3902" w:rsidRDefault="002B3902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you can sing</w:t>
                      </w: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 with your family!</w:t>
                      </w:r>
                    </w:p>
                    <w:p w:rsidR="002B3902" w:rsidRDefault="002B3902" w:rsidP="002B3902">
                      <w:pPr>
                        <w:widowControl w:val="0"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 </w:t>
                      </w:r>
                    </w:p>
                    <w:p w:rsidR="002B3902" w:rsidRDefault="002B3902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Get one stamp </w:t>
                      </w:r>
                    </w:p>
                    <w:p w:rsidR="002B3902" w:rsidRDefault="002B3902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at each family event</w:t>
                      </w:r>
                    </w:p>
                    <w:p w:rsidR="002B3902" w:rsidRPr="002B3902" w:rsidRDefault="002B3902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12"/>
                          <w:szCs w:val="12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12"/>
                          <w:szCs w:val="12"/>
                        </w:rPr>
                        <w:t> </w:t>
                      </w: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and </w:t>
                      </w:r>
                    </w:p>
                    <w:p w:rsidR="002B3902" w:rsidRPr="00AF1EAC" w:rsidRDefault="002B3902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12"/>
                          <w:szCs w:val="12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12"/>
                          <w:szCs w:val="12"/>
                        </w:rPr>
                        <w:t> </w:t>
                      </w: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5 stamps</w:t>
                      </w:r>
                    </w:p>
                    <w:p w:rsidR="002B3902" w:rsidRDefault="002B3902" w:rsidP="002B3902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for attending parent talk!</w:t>
                      </w:r>
                    </w:p>
                    <w:p w:rsidR="002B3902" w:rsidRDefault="002B3902" w:rsidP="002B3902">
                      <w:pPr>
                        <w:widowControl w:val="0"/>
                        <w:contextualSpacing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2B3902" w:rsidRDefault="002B3902"/>
                  </w:txbxContent>
                </v:textbox>
                <w10:wrap type="square"/>
              </v:shape>
            </w:pict>
          </mc:Fallback>
        </mc:AlternateContent>
      </w:r>
    </w:p>
    <w:p w:rsidR="002B3902" w:rsidRDefault="002B3902" w:rsidP="002B3902">
      <w:pPr>
        <w:pStyle w:val="NoSpacing"/>
        <w:rPr>
          <w:noProof/>
          <w:lang w:eastAsia="en-US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AF68359" wp14:editId="2E19AF6C">
                <wp:simplePos x="0" y="0"/>
                <wp:positionH relativeFrom="column">
                  <wp:posOffset>-85725</wp:posOffset>
                </wp:positionH>
                <wp:positionV relativeFrom="paragraph">
                  <wp:posOffset>4678045</wp:posOffset>
                </wp:positionV>
                <wp:extent cx="3152775" cy="4238625"/>
                <wp:effectExtent l="0" t="0" r="9525" b="95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1EAC" w:rsidRDefault="00AF1EAC" w:rsidP="00AF1EAC">
                            <w:pPr>
                              <w:widowControl w:val="0"/>
                              <w:contextualSpacing/>
                              <w:jc w:val="both"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</w:p>
                          <w:p w:rsid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Sing Around the Island 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and 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Fill Your Passport!</w:t>
                            </w:r>
                          </w:p>
                          <w:p w:rsidR="00AF1EAC" w:rsidRPr="002B3902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Comic Sans MS" w:hAnsi="Comic Sans MS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Get Your Passport Stamped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spacing w:after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At every event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and receive a free CD of songs 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you can sing with your family!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Get one stamp 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at each family event</w:t>
                            </w:r>
                          </w:p>
                          <w:p w:rsidR="00AF1EAC" w:rsidRPr="002B3902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12"/>
                                <w:szCs w:val="12"/>
                              </w:rPr>
                              <w:t> </w:t>
                            </w: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 xml:space="preserve">and </w:t>
                            </w:r>
                          </w:p>
                          <w:p w:rsidR="00AF1EAC" w:rsidRP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12"/>
                                <w:szCs w:val="12"/>
                              </w:rPr>
                              <w:t> </w:t>
                            </w: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5 stamps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smallCaps/>
                                <w:color w:val="0066FF"/>
                                <w:sz w:val="28"/>
                                <w:szCs w:val="28"/>
                              </w:rPr>
                              <w:t>for attending parent talk!</w:t>
                            </w:r>
                          </w:p>
                          <w:p w:rsidR="00AF1EAC" w:rsidRDefault="00AF1EAC" w:rsidP="00AF1EAC">
                            <w:pPr>
                              <w:widowControl w:val="0"/>
                              <w:contextualSpacing/>
                              <w:rPr>
                                <w:rFonts w:ascii="Times New Roman" w:hAnsi="Times New Roman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:rsidR="002B3902" w:rsidRDefault="002B3902" w:rsidP="002B390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F68359" id="_x0000_s1031" type="#_x0000_t202" style="position:absolute;left:0;text-align:left;margin-left:-6.75pt;margin-top:368.35pt;width:248.25pt;height:333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" stroked="f">
                <v:textbox>
                  <w:txbxContent>
                    <w:p w:rsidR="00AF1EAC" w:rsidRDefault="00AF1EAC" w:rsidP="00AF1EAC">
                      <w:pPr>
                        <w:widowControl w:val="0"/>
                        <w:contextualSpacing/>
                        <w:jc w:val="both"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</w:p>
                    <w:p w:rsidR="00AF1EAC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Sing Around the Island </w:t>
                      </w:r>
                    </w:p>
                    <w:p w:rsidR="00AF1EAC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and </w:t>
                      </w:r>
                    </w:p>
                    <w:p w:rsidR="00AF1EAC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Fill Your Passport!</w:t>
                      </w:r>
                    </w:p>
                    <w:p w:rsidR="00AF1EAC" w:rsidRPr="002B3902" w:rsidRDefault="00AF1EAC" w:rsidP="00AF1EAC">
                      <w:pPr>
                        <w:widowControl w:val="0"/>
                        <w:contextualSpacing/>
                        <w:rPr>
                          <w:rFonts w:ascii="Comic Sans MS" w:hAnsi="Comic Sans MS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Get Your Passport Stamped</w:t>
                      </w:r>
                    </w:p>
                    <w:p w:rsidR="00AF1EAC" w:rsidRDefault="00AF1EAC" w:rsidP="00AF1EAC">
                      <w:pPr>
                        <w:widowControl w:val="0"/>
                        <w:spacing w:after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At every event</w:t>
                      </w:r>
                    </w:p>
                    <w:p w:rsidR="00AF1EAC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and receive a free CD of songs </w:t>
                      </w:r>
                    </w:p>
                    <w:p w:rsidR="00AF1EAC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you can sing with your family!</w:t>
                      </w:r>
                    </w:p>
                    <w:p w:rsidR="00AF1EAC" w:rsidRDefault="00AF1EAC" w:rsidP="00AF1EAC">
                      <w:pPr>
                        <w:widowControl w:val="0"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 </w:t>
                      </w:r>
                    </w:p>
                    <w:p w:rsidR="00AF1EAC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Get one stamp </w:t>
                      </w:r>
                    </w:p>
                    <w:p w:rsidR="00AF1EAC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at each family event</w:t>
                      </w:r>
                    </w:p>
                    <w:p w:rsidR="00AF1EAC" w:rsidRPr="002B3902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12"/>
                          <w:szCs w:val="12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12"/>
                          <w:szCs w:val="12"/>
                        </w:rPr>
                        <w:t> </w:t>
                      </w: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 xml:space="preserve">and </w:t>
                      </w:r>
                    </w:p>
                    <w:p w:rsidR="00AF1EAC" w:rsidRPr="00AF1EAC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12"/>
                          <w:szCs w:val="12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12"/>
                          <w:szCs w:val="12"/>
                        </w:rPr>
                        <w:t> </w:t>
                      </w: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5 stamps</w:t>
                      </w:r>
                    </w:p>
                    <w:p w:rsidR="00AF1EAC" w:rsidRDefault="00AF1EAC" w:rsidP="00AF1EAC">
                      <w:pPr>
                        <w:widowControl w:val="0"/>
                        <w:contextualSpacing/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smallCaps/>
                          <w:color w:val="0066FF"/>
                          <w:sz w:val="28"/>
                          <w:szCs w:val="28"/>
                        </w:rPr>
                        <w:t>for attending parent talk!</w:t>
                      </w:r>
                    </w:p>
                    <w:p w:rsidR="00AF1EAC" w:rsidRDefault="00AF1EAC" w:rsidP="00AF1EAC">
                      <w:pPr>
                        <w:widowControl w:val="0"/>
                        <w:contextualSpacing/>
                        <w:rPr>
                          <w:rFonts w:ascii="Times New Roman" w:hAnsi="Times New Roman"/>
                          <w:color w:val="000000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:rsidR="002B3902" w:rsidRDefault="002B3902" w:rsidP="002B390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t xml:space="preserve"> </w:t>
      </w:r>
    </w:p>
    <w:p w:rsidR="00CB57DC" w:rsidRDefault="0082558A" w:rsidP="002B3902">
      <w:pPr>
        <w:pStyle w:val="NoSpacing"/>
      </w:pPr>
      <w:r>
        <w:rPr>
          <w:noProof/>
          <w:lang w:eastAsia="en-US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011C572B" wp14:editId="3748AD5E">
                <wp:simplePos x="0" y="0"/>
                <wp:positionH relativeFrom="page">
                  <wp:align>center</wp:align>
                </wp:positionH>
                <wp:positionV relativeFrom="page">
                  <wp:align>top</wp:align>
                </wp:positionV>
                <wp:extent cx="7772400" cy="10058400"/>
                <wp:effectExtent l="0" t="0" r="19050" b="19050"/>
                <wp:wrapNone/>
                <wp:docPr id="1" name="Group 1" descr="Cut (dotted) and fold (solid) line guides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wps:wsp>
                        <wps:cNvPr id="2" name="Straight Connector 2"/>
                        <wps:cNvCnPr/>
                        <wps:spPr>
                          <a:xfrm>
                            <a:off x="0" y="5019675"/>
                            <a:ext cx="77724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Straight Connector 7"/>
                        <wps:cNvCnPr/>
                        <wps:spPr>
                          <a:xfrm>
                            <a:off x="3886200" y="0"/>
                            <a:ext cx="0" cy="1005840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bg1">
                                <a:lumMod val="8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CBABE8" id="Group 1" o:spid="_x0000_s1026" alt="Cut (dotted) and fold (solid) line guides" style="position:absolute;margin-left:0;margin-top:0;width:612pt;height:11in;z-index:-251654144;mso-position-horizontal:center;mso-position-horizontal-relative:page;mso-position-vertical:top;mso-position-vertical-relative:page" coordsize="77724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">
                <v:line id="Straight Connector 2" o:spid="_x0000_s1027" style="position:absolute;visibility:visible;mso-wrap-style:square" from="0,50196" to="77724,501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Y53h8EAAADaAAAADwAAAGRycy9kb3ducmV2LnhtbESPwWrDMBBE74X8g9hCLyWR60IJTpRQ&#10;BxLSY534vlhby9RaGUm1nb+vAoUeh5l5w2z3s+3FSD50jhW8rDIQxI3THbcKrpfjcg0iRGSNvWNS&#10;cKMA+93iYYuFdhN/0ljFViQIhwIVmBiHQsrQGLIYVm4gTt6X8xZjkr6V2uOU4LaXeZa9SYsdpwWD&#10;Ax0MNd/Vj1VwutrKl1HW9Zpfa/N8a8qPLCj19Di/b0BEmuN/+K991gpyuF9JN0D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BjneHwQAAANoAAAAPAAAAAAAAAAAAAAAA&#10;AKECAABkcnMvZG93bnJldi54bWxQSwUGAAAAAAQABAD5AAAAjwMAAAAA&#10;" strokecolor="#d8d8d8 [2732]" strokeweight=".5pt">
                  <v:stroke dashstyle="dash" joinstyle="miter"/>
                </v:line>
                <v:line id="Straight Connector 7" o:spid="_x0000_s1028" style="position:absolute;visibility:visible;mso-wrap-style:square" from="38862,0" to="38862,1005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HMzMQAAADaAAAADwAAAGRycy9kb3ducmV2LnhtbESPT2vCQBTE74LfYXlCb7ppQa2pq1jB&#10;0KI9xD/3R/Y1Sc2+DdnVpN/eFQSPw8z8hpkvO1OJKzWutKzgdRSBIM6sLjlXcDxshu8gnEfWWFkm&#10;Bf/kYLno9+YYa9tySte9z0WAsItRQeF9HUvpsoIMupGtiYP3axuDPsgml7rBNsBNJd+iaCINlhwW&#10;CqxpXVB23l+Mgs03/mzH7efklOzWaTLOZpe/RCv1MuhWHyA8df4ZfrS/tIIp3K+EGy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QczMxAAAANoAAAAPAAAAAAAAAAAA&#10;AAAAAKECAABkcnMvZG93bnJldi54bWxQSwUGAAAAAAQABAD5AAAAkgMAAAAA&#10;" strokecolor="#d8d8d8 [2732]" strokeweight=".5pt">
                  <v:stroke joinstyle="miter"/>
                </v:line>
                <w10:wrap anchorx="page" anchory="page"/>
              </v:group>
            </w:pict>
          </mc:Fallback>
        </mc:AlternateContent>
      </w:r>
    </w:p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Pr="00CB57DC" w:rsidRDefault="00CB57DC" w:rsidP="00CB57DC"/>
    <w:p w:rsidR="00CB57DC" w:rsidRDefault="00CB57DC" w:rsidP="00CB57DC"/>
    <w:tbl>
      <w:tblPr>
        <w:tblStyle w:val="TableGrid"/>
        <w:tblpPr w:leftFromText="180" w:rightFromText="180" w:vertAnchor="text" w:horzAnchor="page" w:tblpX="8076" w:tblpY="361"/>
        <w:tblW w:w="2785" w:type="dxa"/>
        <w:tblLook w:val="04A0" w:firstRow="1" w:lastRow="0" w:firstColumn="1" w:lastColumn="0" w:noHBand="0" w:noVBand="1"/>
      </w:tblPr>
      <w:tblGrid>
        <w:gridCol w:w="1392"/>
        <w:gridCol w:w="1393"/>
      </w:tblGrid>
      <w:tr w:rsidR="00CB57DC" w:rsidTr="00CB57DC">
        <w:trPr>
          <w:trHeight w:val="1228"/>
        </w:trPr>
        <w:tc>
          <w:tcPr>
            <w:tcW w:w="1392" w:type="dxa"/>
          </w:tcPr>
          <w:p w:rsidR="00CB57DC" w:rsidRDefault="00CB57DC" w:rsidP="00CB57DC">
            <w:pPr>
              <w:pStyle w:val="NoSpacing"/>
            </w:pPr>
          </w:p>
        </w:tc>
        <w:tc>
          <w:tcPr>
            <w:tcW w:w="1393" w:type="dxa"/>
          </w:tcPr>
          <w:p w:rsidR="00CB57DC" w:rsidRDefault="00CB57DC" w:rsidP="00CB57DC">
            <w:pPr>
              <w:pStyle w:val="NoSpacing"/>
            </w:pPr>
          </w:p>
        </w:tc>
      </w:tr>
      <w:tr w:rsidR="00CB57DC" w:rsidTr="00CB57DC">
        <w:trPr>
          <w:trHeight w:val="1228"/>
        </w:trPr>
        <w:tc>
          <w:tcPr>
            <w:tcW w:w="1392" w:type="dxa"/>
          </w:tcPr>
          <w:p w:rsidR="00CB57DC" w:rsidRDefault="00CB57DC" w:rsidP="00CB57DC">
            <w:pPr>
              <w:pStyle w:val="NoSpacing"/>
            </w:pPr>
          </w:p>
        </w:tc>
        <w:tc>
          <w:tcPr>
            <w:tcW w:w="1393" w:type="dxa"/>
          </w:tcPr>
          <w:p w:rsidR="00CB57DC" w:rsidRDefault="00CB57DC" w:rsidP="00CB57DC">
            <w:pPr>
              <w:pStyle w:val="NoSpacing"/>
            </w:pPr>
          </w:p>
        </w:tc>
      </w:tr>
      <w:tr w:rsidR="00CB57DC" w:rsidTr="00CB57DC">
        <w:trPr>
          <w:trHeight w:val="1157"/>
        </w:trPr>
        <w:tc>
          <w:tcPr>
            <w:tcW w:w="1392" w:type="dxa"/>
          </w:tcPr>
          <w:p w:rsidR="00CB57DC" w:rsidRDefault="00CB57DC" w:rsidP="00CB57DC">
            <w:pPr>
              <w:pStyle w:val="NoSpacing"/>
            </w:pPr>
          </w:p>
        </w:tc>
        <w:tc>
          <w:tcPr>
            <w:tcW w:w="1393" w:type="dxa"/>
          </w:tcPr>
          <w:p w:rsidR="00CB57DC" w:rsidRDefault="00CB57DC" w:rsidP="00CB57DC">
            <w:pPr>
              <w:pStyle w:val="NoSpacing"/>
            </w:pPr>
          </w:p>
        </w:tc>
      </w:tr>
      <w:tr w:rsidR="00CB57DC" w:rsidTr="00CB57DC">
        <w:trPr>
          <w:trHeight w:val="1228"/>
        </w:trPr>
        <w:tc>
          <w:tcPr>
            <w:tcW w:w="1392" w:type="dxa"/>
          </w:tcPr>
          <w:p w:rsidR="00CB57DC" w:rsidRDefault="00CB57DC" w:rsidP="00CB57DC">
            <w:pPr>
              <w:pStyle w:val="NoSpacing"/>
            </w:pPr>
          </w:p>
        </w:tc>
        <w:tc>
          <w:tcPr>
            <w:tcW w:w="1393" w:type="dxa"/>
          </w:tcPr>
          <w:p w:rsidR="00CB57DC" w:rsidRDefault="00CB57DC" w:rsidP="00CB57DC">
            <w:pPr>
              <w:pStyle w:val="NoSpacing"/>
            </w:pPr>
          </w:p>
        </w:tc>
      </w:tr>
      <w:tr w:rsidR="00CB57DC" w:rsidTr="00CB57DC">
        <w:trPr>
          <w:trHeight w:val="1228"/>
        </w:trPr>
        <w:tc>
          <w:tcPr>
            <w:tcW w:w="1392" w:type="dxa"/>
          </w:tcPr>
          <w:p w:rsidR="00CB57DC" w:rsidRDefault="00CB57DC" w:rsidP="00CB57DC">
            <w:pPr>
              <w:pStyle w:val="NoSpacing"/>
            </w:pPr>
          </w:p>
        </w:tc>
        <w:tc>
          <w:tcPr>
            <w:tcW w:w="1393" w:type="dxa"/>
          </w:tcPr>
          <w:p w:rsidR="00CB57DC" w:rsidRDefault="00CB57DC" w:rsidP="00CB57DC">
            <w:pPr>
              <w:pStyle w:val="NoSpacing"/>
            </w:pPr>
          </w:p>
        </w:tc>
      </w:tr>
    </w:tbl>
    <w:p w:rsidR="00CB57DC" w:rsidRDefault="00CB57DC" w:rsidP="00CB57DC">
      <w:pPr>
        <w:tabs>
          <w:tab w:val="left" w:pos="1800"/>
          <w:tab w:val="center" w:pos="2887"/>
        </w:tabs>
        <w:jc w:val="left"/>
      </w:pPr>
      <w:r>
        <w:tab/>
      </w:r>
      <w:r>
        <w:tab/>
      </w:r>
      <w:r>
        <w:tab/>
      </w:r>
    </w:p>
    <w:p w:rsidR="00C917BE" w:rsidRPr="00CB57DC" w:rsidRDefault="00CB57DC" w:rsidP="00CB57DC">
      <w:pPr>
        <w:tabs>
          <w:tab w:val="left" w:pos="1800"/>
          <w:tab w:val="center" w:pos="2887"/>
        </w:tabs>
        <w:jc w:val="left"/>
      </w:pPr>
      <w:r>
        <w:tab/>
      </w:r>
    </w:p>
    <w:sectPr w:rsidR="00C917BE" w:rsidRPr="00CB57DC"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enguiat Frisky">
    <w:panose1 w:val="03060802030402020204"/>
    <w:charset w:val="00"/>
    <w:family w:val="script"/>
    <w:pitch w:val="variable"/>
    <w:sig w:usb0="8000002F" w:usb1="00000048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97D"/>
    <w:rsid w:val="00121B2A"/>
    <w:rsid w:val="002B3902"/>
    <w:rsid w:val="004C32B4"/>
    <w:rsid w:val="00530B93"/>
    <w:rsid w:val="0082558A"/>
    <w:rsid w:val="008D182B"/>
    <w:rsid w:val="00AF1EAC"/>
    <w:rsid w:val="00C917BE"/>
    <w:rsid w:val="00CB57DC"/>
    <w:rsid w:val="00DA697D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E94336-C125-422D-A08D-60FC86EDF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000000" w:themeColor="text1"/>
        <w:sz w:val="22"/>
        <w:szCs w:val="22"/>
        <w:lang w:val="en-US" w:eastAsia="ja-JP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after="180"/>
      <w:ind w:left="360" w:right="360"/>
      <w:contextualSpacing/>
      <w:outlineLvl w:val="0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/>
      <w:ind w:left="360" w:right="360"/>
      <w:outlineLvl w:val="1"/>
    </w:pPr>
    <w:rPr>
      <w:rFonts w:asciiTheme="majorHAnsi" w:eastAsiaTheme="majorEastAsia" w:hAnsiTheme="majorHAnsi" w:cstheme="majorBidi"/>
      <w:color w:val="D9753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semiHidden/>
    <w:unhideWhenUsed/>
    <w:qFormat/>
    <w:pPr>
      <w:spacing w:after="0"/>
    </w:p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D9753D" w:themeColor="accent1"/>
      <w:sz w:val="26"/>
      <w:szCs w:val="26"/>
    </w:rPr>
  </w:style>
  <w:style w:type="character" w:styleId="Strong">
    <w:name w:val="Strong"/>
    <w:basedOn w:val="DefaultParagraphFont"/>
    <w:uiPriority w:val="3"/>
    <w:qFormat/>
    <w:rPr>
      <w:b w:val="0"/>
      <w:bCs w:val="0"/>
      <w:color w:val="D9753D" w:themeColor="accent1"/>
    </w:rPr>
  </w:style>
  <w:style w:type="paragraph" w:styleId="NormalIndent">
    <w:name w:val="Normal Indent"/>
    <w:basedOn w:val="Normal"/>
    <w:unhideWhenUsed/>
    <w:qFormat/>
    <w:pPr>
      <w:ind w:left="360" w:right="36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697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9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ncy\AppData\Roaming\Microsoft\Templates\Halloween%20cards%20(2%20per%20page).dotx" TargetMode="External"/></Relationships>
</file>

<file path=word/theme/theme1.xml><?xml version="1.0" encoding="utf-8"?>
<a:theme xmlns:a="http://schemas.openxmlformats.org/drawingml/2006/main" name="Office Theme">
  <a:themeElements>
    <a:clrScheme name="Halloween">
      <a:dk1>
        <a:sysClr val="windowText" lastClr="000000"/>
      </a:dk1>
      <a:lt1>
        <a:sysClr val="window" lastClr="FFFFFF"/>
      </a:lt1>
      <a:dk2>
        <a:srgbClr val="32312A"/>
      </a:dk2>
      <a:lt2>
        <a:srgbClr val="FDF0D5"/>
      </a:lt2>
      <a:accent1>
        <a:srgbClr val="D9753D"/>
      </a:accent1>
      <a:accent2>
        <a:srgbClr val="CF5B43"/>
      </a:accent2>
      <a:accent3>
        <a:srgbClr val="899B44"/>
      </a:accent3>
      <a:accent4>
        <a:srgbClr val="F0BF44"/>
      </a:accent4>
      <a:accent5>
        <a:srgbClr val="6EABB5"/>
      </a:accent5>
      <a:accent6>
        <a:srgbClr val="694257"/>
      </a:accent6>
      <a:hlink>
        <a:srgbClr val="6EABB5"/>
      </a:hlink>
      <a:folHlink>
        <a:srgbClr val="694257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EE687E8B-1A83-4E0C-8D05-06D1C72B80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Halloween cards (2 per page)</Template>
  <TotalTime>74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</dc:creator>
  <cp:keywords/>
  <dc:description/>
  <cp:lastModifiedBy>Nancy Stewart</cp:lastModifiedBy>
  <cp:revision>4</cp:revision>
  <cp:lastPrinted>2014-09-07T20:39:00Z</cp:lastPrinted>
  <dcterms:created xsi:type="dcterms:W3CDTF">2014-09-07T19:16:00Z</dcterms:created>
  <dcterms:modified xsi:type="dcterms:W3CDTF">2014-09-07T20:41:00Z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TC035126899991</vt:lpwstr>
  </property>
</Properties>
</file>